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131" w:type="dxa"/>
        <w:tblLook w:val="0600" w:firstRow="0" w:lastRow="0" w:firstColumn="0" w:lastColumn="0" w:noHBand="1" w:noVBand="1"/>
      </w:tblPr>
      <w:tblGrid>
        <w:gridCol w:w="6819"/>
        <w:gridCol w:w="3312"/>
      </w:tblGrid>
      <w:tr w:rsidR="007971D4" w14:paraId="146363C4" w14:textId="77777777" w:rsidTr="00B54986">
        <w:trPr>
          <w:trHeight w:val="1530"/>
        </w:trPr>
        <w:tc>
          <w:tcPr>
            <w:tcW w:w="6819" w:type="dxa"/>
            <w:vMerge w:val="restart"/>
            <w:tcMar>
              <w:left w:w="115" w:type="dxa"/>
              <w:right w:w="216" w:type="dxa"/>
            </w:tcMar>
          </w:tcPr>
          <w:p w14:paraId="3528A1FF" w14:textId="785F45D6" w:rsidR="007971D4" w:rsidRPr="00B54986" w:rsidRDefault="003F7E04" w:rsidP="00B54986">
            <w:pPr>
              <w:pStyle w:val="Date"/>
            </w:pPr>
            <w:r>
              <w:t>10 September 2024</w:t>
            </w:r>
          </w:p>
          <w:p w14:paraId="72DB951E" w14:textId="6862372D" w:rsidR="007971D4" w:rsidRPr="00B54986" w:rsidRDefault="007971D4" w:rsidP="00B54986"/>
          <w:p w14:paraId="3FC77C24" w14:textId="74F4EEC4" w:rsidR="00B54986" w:rsidRDefault="003F7E04" w:rsidP="003F7E04">
            <w:r>
              <w:t>Dear Client</w:t>
            </w:r>
          </w:p>
          <w:p w14:paraId="47CB67E4" w14:textId="77777777" w:rsidR="00C86D79" w:rsidRDefault="00C86D79" w:rsidP="00C86D79">
            <w:r>
              <w:t>The companies and Intellectual Property Commission (CIPC) implemented a new register called the Beneficial Ownership (BO) on the 1st of April 2023 and has been in effect since the 1st of July 2024. The (BO) in respect of a company means, an individual who, directly or indirectly, ultimately owns that company or exercises effective control over that company for tax or financial purposes.</w:t>
            </w:r>
          </w:p>
          <w:p w14:paraId="615D804D" w14:textId="77777777" w:rsidR="00C86D79" w:rsidRDefault="00C86D79" w:rsidP="00C86D79">
            <w:r>
              <w:t xml:space="preserve">CIPC strictly </w:t>
            </w:r>
            <w:proofErr w:type="gramStart"/>
            <w:r>
              <w:t>enforce</w:t>
            </w:r>
            <w:proofErr w:type="gramEnd"/>
            <w:r>
              <w:t xml:space="preserve"> the filing of BO declarations with the filing of Annual Returns. The requirement for Companies (Profit; Non-Profit and External) and Close Corporations, registered with the CIPC, to file Beneficial Ownership was initiated </w:t>
            </w:r>
            <w:proofErr w:type="gramStart"/>
            <w:r>
              <w:t>as a result of</w:t>
            </w:r>
            <w:proofErr w:type="gramEnd"/>
            <w:r>
              <w:t xml:space="preserve"> the amendments brought about by the General Laws (anti-Money Laundering and Combatting Terrorism Financing) Amendment Act, 22 of 2022, which amended the Companies Act, 2008. </w:t>
            </w:r>
          </w:p>
          <w:p w14:paraId="5B0FE815" w14:textId="77777777" w:rsidR="00C86D79" w:rsidRDefault="00C86D79" w:rsidP="00C86D79">
            <w:r>
              <w:t xml:space="preserve">This new register is to assist law enforcement with relevant information when it comes to their investigations of who the ultimate owners of an entity are and to try and decrease the risk of abuse for money laundering and terror financing activities.  </w:t>
            </w:r>
          </w:p>
          <w:p w14:paraId="0C474CDE" w14:textId="77777777" w:rsidR="00C86D79" w:rsidRDefault="00C86D79" w:rsidP="00C86D79">
            <w:proofErr w:type="gramStart"/>
            <w:r>
              <w:t>In order to</w:t>
            </w:r>
            <w:proofErr w:type="gramEnd"/>
            <w:r>
              <w:t xml:space="preserve"> file the BO information of any applicable entity, we (Kloof Accounting Solutions CC) would require a mandate in writing by the company or close corporation, to tend to same on behalf of the company as this also forms part of the supporting documentation that must be uploaded to the Commission, upon filing of the BO information. We therefore require the following information: </w:t>
            </w:r>
          </w:p>
          <w:p w14:paraId="265C8EF5" w14:textId="4BE2BBA7" w:rsidR="00C86D79" w:rsidRDefault="00C86D79" w:rsidP="00C86D79">
            <w:pPr>
              <w:pStyle w:val="ListParagraph"/>
              <w:numPr>
                <w:ilvl w:val="0"/>
                <w:numId w:val="4"/>
              </w:numPr>
            </w:pPr>
            <w:r>
              <w:t>Company / Close Corporation Letterhead</w:t>
            </w:r>
          </w:p>
          <w:p w14:paraId="47E50A38" w14:textId="5D649DE7" w:rsidR="00C86D79" w:rsidRDefault="00C86D79" w:rsidP="00C86D79">
            <w:pPr>
              <w:pStyle w:val="ListParagraph"/>
              <w:numPr>
                <w:ilvl w:val="0"/>
                <w:numId w:val="4"/>
              </w:numPr>
            </w:pPr>
            <w:r>
              <w:t>Certified ID / passport copy (Not older than 3 Months) for each Beneficial Owner</w:t>
            </w:r>
          </w:p>
          <w:p w14:paraId="38C5EF8B" w14:textId="77777777" w:rsidR="00C86D79" w:rsidRDefault="00C86D79" w:rsidP="00C86D79">
            <w:r>
              <w:t>We would then compile and submit the following information to CIPC:</w:t>
            </w:r>
          </w:p>
          <w:p w14:paraId="1C83823D" w14:textId="4C6D5DD7" w:rsidR="00C86D79" w:rsidRDefault="00C86D79" w:rsidP="00C86D79">
            <w:pPr>
              <w:pStyle w:val="ListParagraph"/>
              <w:numPr>
                <w:ilvl w:val="0"/>
                <w:numId w:val="1"/>
              </w:numPr>
            </w:pPr>
            <w:r>
              <w:t xml:space="preserve">Mandate – every person mandated to file beneficial ownership information on behalf of a company, must be mandated in writing to do so, and such mandate must be uploaded to the CIPC. The filer is mandated by the company itself, and thus the mandate can be in the form of a signed, director’s or shareholders’ resolution / letter / power of attorney. Any person can file beneficial ownership information on behalf of an entity, </w:t>
            </w:r>
            <w:proofErr w:type="gramStart"/>
            <w:r>
              <w:t>as long as</w:t>
            </w:r>
            <w:proofErr w:type="gramEnd"/>
            <w:r>
              <w:t xml:space="preserve"> the mandate is in place. This </w:t>
            </w:r>
            <w:r>
              <w:lastRenderedPageBreak/>
              <w:t>includes, company secretaries, attorneys’ firms, auditors, secretarial companies and even the directors of the company.</w:t>
            </w:r>
          </w:p>
          <w:p w14:paraId="7C28105C" w14:textId="77777777" w:rsidR="00C86D79" w:rsidRDefault="00C86D79" w:rsidP="00C86D79"/>
          <w:p w14:paraId="28088E16" w14:textId="6FD7593B" w:rsidR="00C86D79" w:rsidRDefault="00C86D79" w:rsidP="00C86D79">
            <w:pPr>
              <w:pStyle w:val="ListParagraph"/>
              <w:numPr>
                <w:ilvl w:val="0"/>
                <w:numId w:val="1"/>
              </w:numPr>
            </w:pPr>
            <w:r>
              <w:t>Certified ID / passport copy (Not older than 3 Months) for each Beneficial Owner</w:t>
            </w:r>
          </w:p>
          <w:p w14:paraId="6B3FB4C9" w14:textId="33AF130C" w:rsidR="00C86D79" w:rsidRDefault="00C86D79" w:rsidP="00C86D79">
            <w:r>
              <w:rPr>
                <w:noProof/>
              </w:rPr>
              <w:drawing>
                <wp:anchor distT="0" distB="0" distL="114300" distR="114300" simplePos="0" relativeHeight="251659264" behindDoc="1" locked="0" layoutInCell="1" allowOverlap="1" wp14:anchorId="5673F18D" wp14:editId="4D48732A">
                  <wp:simplePos x="0" y="0"/>
                  <wp:positionH relativeFrom="column">
                    <wp:posOffset>4331335</wp:posOffset>
                  </wp:positionH>
                  <wp:positionV relativeFrom="paragraph">
                    <wp:posOffset>15875</wp:posOffset>
                  </wp:positionV>
                  <wp:extent cx="1957070" cy="1810385"/>
                  <wp:effectExtent l="0" t="0" r="0" b="0"/>
                  <wp:wrapNone/>
                  <wp:docPr id="125973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070" cy="1810385"/>
                          </a:xfrm>
                          <a:prstGeom prst="rect">
                            <a:avLst/>
                          </a:prstGeom>
                          <a:noFill/>
                        </pic:spPr>
                      </pic:pic>
                    </a:graphicData>
                  </a:graphic>
                </wp:anchor>
              </w:drawing>
            </w:r>
          </w:p>
          <w:p w14:paraId="06077836" w14:textId="3653EBFE" w:rsidR="00C86D79" w:rsidRDefault="00C86D79" w:rsidP="00C86D79">
            <w:pPr>
              <w:pStyle w:val="ListParagraph"/>
              <w:numPr>
                <w:ilvl w:val="0"/>
                <w:numId w:val="1"/>
              </w:numPr>
            </w:pPr>
            <w:r>
              <w:t>Securities register – section 33(</w:t>
            </w:r>
            <w:proofErr w:type="gramStart"/>
            <w:r>
              <w:t>1)(</w:t>
            </w:r>
            <w:proofErr w:type="gramEnd"/>
            <w:r>
              <w:t xml:space="preserve">Aa) of the Companies Act – every company must file a copy of its securities register with the Commission annually – securities register contains all the information relating to shareholders of a company (legal owners). Within each company’s securities register, the prescribed BO-information must be recorded (section 50). </w:t>
            </w:r>
          </w:p>
          <w:p w14:paraId="679B6663" w14:textId="48ED264F" w:rsidR="00C86D79" w:rsidRDefault="00C86D79" w:rsidP="00C86D79"/>
          <w:p w14:paraId="7CB9D2DF" w14:textId="37EE235C" w:rsidR="003F7E04" w:rsidRDefault="00C86D79" w:rsidP="00C86D79">
            <w:pPr>
              <w:pStyle w:val="ListParagraph"/>
              <w:numPr>
                <w:ilvl w:val="0"/>
                <w:numId w:val="1"/>
              </w:numPr>
            </w:pPr>
            <w:r>
              <w:t>Beneficial Interest register – section 56(</w:t>
            </w:r>
            <w:proofErr w:type="gramStart"/>
            <w:r>
              <w:t>7)(</w:t>
            </w:r>
            <w:proofErr w:type="spellStart"/>
            <w:proofErr w:type="gramEnd"/>
            <w:r>
              <w:t>aA</w:t>
            </w:r>
            <w:proofErr w:type="spellEnd"/>
            <w:r>
              <w:t>) – affected companies must establish and maintain a register of beneficial interest in securities (in issue), the extent of the beneficial Page 13 of 18 interest and ensure that the register is updated with any changes – must be filed with CIPC (section 56(14)).</w:t>
            </w:r>
          </w:p>
          <w:p w14:paraId="09FE22C8" w14:textId="2B8E1058" w:rsidR="00C86D79" w:rsidRDefault="00C86D79" w:rsidP="00C86D79">
            <w:pPr>
              <w:pStyle w:val="ListParagraph"/>
            </w:pPr>
          </w:p>
          <w:p w14:paraId="5FAE758C" w14:textId="463FDE03" w:rsidR="00C1438E" w:rsidRDefault="00C1438E" w:rsidP="00C1438E">
            <w:r>
              <w:t xml:space="preserve">Kindly note the cost involved herein is </w:t>
            </w:r>
            <w:r w:rsidRPr="00483C4D">
              <w:rPr>
                <w:b/>
                <w:bCs/>
                <w:u w:val="single"/>
              </w:rPr>
              <w:t xml:space="preserve">R1 </w:t>
            </w:r>
            <w:r w:rsidR="00483C4D" w:rsidRPr="00483C4D">
              <w:rPr>
                <w:b/>
                <w:bCs/>
                <w:u w:val="single"/>
              </w:rPr>
              <w:t>250.</w:t>
            </w:r>
          </w:p>
          <w:p w14:paraId="5CDC498A" w14:textId="64F9B597" w:rsidR="00C86D79" w:rsidRDefault="00C86D79" w:rsidP="00C86D79"/>
          <w:p w14:paraId="078B4472" w14:textId="54D3D3F0" w:rsidR="00C86D79" w:rsidRDefault="00C86D79" w:rsidP="00C86D79"/>
          <w:p w14:paraId="292A276A" w14:textId="28544CC9" w:rsidR="003F7E04" w:rsidRPr="00B54986" w:rsidRDefault="003F7E04" w:rsidP="003F7E04"/>
          <w:sdt>
            <w:sdtPr>
              <w:id w:val="-2131776594"/>
              <w:placeholder>
                <w:docPart w:val="EF57C47B6E1A4629B3B7DAB81C9E2E1A"/>
              </w:placeholder>
              <w:temporary/>
              <w:showingPlcHdr/>
              <w15:appearance w15:val="hidden"/>
            </w:sdtPr>
            <w:sdtContent>
              <w:p w14:paraId="061F54CE" w14:textId="24764A1C" w:rsidR="00B54986" w:rsidRDefault="00B54986" w:rsidP="00C86D79">
                <w:pPr>
                  <w:pStyle w:val="Closing"/>
                </w:pPr>
                <w:r w:rsidRPr="00B54986">
                  <w:t>Sincerely,</w:t>
                </w:r>
              </w:p>
            </w:sdtContent>
          </w:sdt>
        </w:tc>
        <w:tc>
          <w:tcPr>
            <w:tcW w:w="3312" w:type="dxa"/>
          </w:tcPr>
          <w:p w14:paraId="6E3C692A" w14:textId="77777777" w:rsidR="007971D4" w:rsidRPr="003F7E04" w:rsidRDefault="003F7E04" w:rsidP="003F7E04">
            <w:pPr>
              <w:pStyle w:val="Address"/>
              <w:jc w:val="center"/>
              <w:rPr>
                <w:b/>
                <w:bCs/>
                <w:color w:val="auto"/>
                <w:sz w:val="40"/>
                <w:szCs w:val="44"/>
              </w:rPr>
            </w:pPr>
            <w:r w:rsidRPr="003F7E04">
              <w:rPr>
                <w:b/>
                <w:bCs/>
                <w:color w:val="auto"/>
                <w:sz w:val="40"/>
                <w:szCs w:val="44"/>
              </w:rPr>
              <w:lastRenderedPageBreak/>
              <w:t>BENEFICIAL</w:t>
            </w:r>
          </w:p>
          <w:p w14:paraId="221ED879" w14:textId="3656FF62" w:rsidR="003F7E04" w:rsidRPr="003F7E04" w:rsidRDefault="003F7E04" w:rsidP="003F7E04">
            <w:pPr>
              <w:pStyle w:val="Address"/>
              <w:jc w:val="center"/>
              <w:rPr>
                <w:b/>
                <w:bCs/>
                <w:color w:val="548DD4" w:themeColor="text2" w:themeTint="99"/>
                <w:sz w:val="32"/>
                <w:szCs w:val="36"/>
              </w:rPr>
            </w:pPr>
            <w:r>
              <w:rPr>
                <w:noProof/>
              </w:rPr>
              <w:drawing>
                <wp:anchor distT="0" distB="0" distL="114300" distR="114300" simplePos="0" relativeHeight="251658240" behindDoc="1" locked="0" layoutInCell="1" allowOverlap="1" wp14:anchorId="7BE741F0" wp14:editId="5B88067F">
                  <wp:simplePos x="0" y="0"/>
                  <wp:positionH relativeFrom="column">
                    <wp:posOffset>7620</wp:posOffset>
                  </wp:positionH>
                  <wp:positionV relativeFrom="paragraph">
                    <wp:posOffset>384810</wp:posOffset>
                  </wp:positionV>
                  <wp:extent cx="1958340" cy="1805305"/>
                  <wp:effectExtent l="0" t="0" r="0" b="0"/>
                  <wp:wrapNone/>
                  <wp:docPr id="1314829639"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29639" name="Picture 2" descr="A logo of a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58340" cy="1805305"/>
                          </a:xfrm>
                          <a:prstGeom prst="rect">
                            <a:avLst/>
                          </a:prstGeom>
                        </pic:spPr>
                      </pic:pic>
                    </a:graphicData>
                  </a:graphic>
                  <wp14:sizeRelH relativeFrom="margin">
                    <wp14:pctWidth>0</wp14:pctWidth>
                  </wp14:sizeRelH>
                  <wp14:sizeRelV relativeFrom="margin">
                    <wp14:pctHeight>0</wp14:pctHeight>
                  </wp14:sizeRelV>
                </wp:anchor>
              </w:drawing>
            </w:r>
            <w:r>
              <w:rPr>
                <w:b/>
                <w:bCs/>
                <w:color w:val="548DD4" w:themeColor="text2" w:themeTint="99"/>
                <w:sz w:val="32"/>
                <w:szCs w:val="36"/>
              </w:rPr>
              <w:t>OWNERSHIP</w:t>
            </w:r>
          </w:p>
        </w:tc>
      </w:tr>
      <w:tr w:rsidR="007971D4" w14:paraId="2DEED332" w14:textId="77777777" w:rsidTr="00B54986">
        <w:trPr>
          <w:trHeight w:val="3771"/>
        </w:trPr>
        <w:tc>
          <w:tcPr>
            <w:tcW w:w="6819" w:type="dxa"/>
            <w:vMerge/>
            <w:tcMar>
              <w:left w:w="115" w:type="dxa"/>
              <w:right w:w="216" w:type="dxa"/>
            </w:tcMar>
          </w:tcPr>
          <w:p w14:paraId="43F70675" w14:textId="77777777" w:rsidR="007971D4" w:rsidRDefault="007971D4" w:rsidP="00825C1C"/>
        </w:tc>
        <w:tc>
          <w:tcPr>
            <w:tcW w:w="3312" w:type="dxa"/>
            <w:vAlign w:val="bottom"/>
          </w:tcPr>
          <w:p w14:paraId="76BF8F71" w14:textId="2C904941" w:rsidR="007971D4" w:rsidRDefault="007971D4" w:rsidP="00B54986">
            <w:pPr>
              <w:ind w:right="-12"/>
              <w:jc w:val="right"/>
            </w:pPr>
          </w:p>
        </w:tc>
      </w:tr>
      <w:tr w:rsidR="007971D4" w14:paraId="29CF49E6" w14:textId="77777777" w:rsidTr="00B54986">
        <w:trPr>
          <w:trHeight w:val="2836"/>
        </w:trPr>
        <w:tc>
          <w:tcPr>
            <w:tcW w:w="6819" w:type="dxa"/>
            <w:vMerge/>
            <w:tcMar>
              <w:left w:w="115" w:type="dxa"/>
              <w:right w:w="216" w:type="dxa"/>
            </w:tcMar>
          </w:tcPr>
          <w:p w14:paraId="3E28E36E" w14:textId="77777777" w:rsidR="007971D4" w:rsidRDefault="007971D4" w:rsidP="00825C1C"/>
        </w:tc>
        <w:tc>
          <w:tcPr>
            <w:tcW w:w="3312" w:type="dxa"/>
          </w:tcPr>
          <w:p w14:paraId="41A9CAA1" w14:textId="77777777" w:rsidR="007971D4" w:rsidRDefault="007971D4" w:rsidP="00825C1C"/>
        </w:tc>
      </w:tr>
    </w:tbl>
    <w:p w14:paraId="09E293B7" w14:textId="77777777" w:rsidR="00C1438E" w:rsidRPr="00C1438E" w:rsidRDefault="00C1438E" w:rsidP="00C1438E">
      <w:pPr>
        <w:rPr>
          <w:lang w:val="en-GB"/>
        </w:rPr>
      </w:pPr>
      <w:r w:rsidRPr="00C1438E">
        <w:rPr>
          <w:noProof/>
          <w:lang w:val="en-ZA"/>
        </w:rPr>
        <w:drawing>
          <wp:inline distT="0" distB="0" distL="0" distR="0" wp14:anchorId="2EE036FF" wp14:editId="6AAA95D2">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5449872E" w14:textId="77777777" w:rsidR="00C1438E" w:rsidRPr="00C1438E" w:rsidRDefault="00C1438E" w:rsidP="00C1438E">
      <w:pPr>
        <w:rPr>
          <w:lang w:val="en-GB"/>
        </w:rPr>
      </w:pPr>
      <w:r w:rsidRPr="00C1438E">
        <w:rPr>
          <w:lang w:val="en-GB"/>
        </w:rPr>
        <w:t>_____________________</w:t>
      </w:r>
    </w:p>
    <w:p w14:paraId="23D3D64A" w14:textId="77777777" w:rsidR="00C1438E" w:rsidRPr="00C1438E" w:rsidRDefault="00C1438E" w:rsidP="00C1438E">
      <w:pPr>
        <w:rPr>
          <w:b/>
          <w:bCs/>
          <w:lang w:val="en-GB"/>
        </w:rPr>
      </w:pPr>
      <w:r w:rsidRPr="00C1438E">
        <w:rPr>
          <w:b/>
          <w:bCs/>
          <w:lang w:val="en-GB"/>
        </w:rPr>
        <w:t>KRESEN PILLAY</w:t>
      </w:r>
    </w:p>
    <w:p w14:paraId="10D0A1EA" w14:textId="77777777" w:rsidR="00C1438E" w:rsidRPr="00C1438E" w:rsidRDefault="00C1438E" w:rsidP="00C1438E">
      <w:pPr>
        <w:rPr>
          <w:b/>
          <w:bCs/>
          <w:lang w:val="en-GB"/>
        </w:rPr>
      </w:pPr>
      <w:r w:rsidRPr="00C1438E">
        <w:rPr>
          <w:b/>
          <w:bCs/>
          <w:lang w:val="en-GB"/>
        </w:rPr>
        <w:t>MANAGING ACCOUNTANT</w:t>
      </w:r>
    </w:p>
    <w:p w14:paraId="1052B401" w14:textId="34D20D20" w:rsidR="005A20B8" w:rsidRDefault="005A20B8" w:rsidP="00825C1C"/>
    <w:sectPr w:rsidR="005A20B8" w:rsidSect="00B54986">
      <w:headerReference w:type="default" r:id="rId13"/>
      <w:pgSz w:w="12240" w:h="15840"/>
      <w:pgMar w:top="2592" w:right="4306" w:bottom="72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F02F5" w14:textId="77777777" w:rsidR="00BE1672" w:rsidRDefault="00BE1672" w:rsidP="00825C1C">
      <w:r>
        <w:separator/>
      </w:r>
    </w:p>
  </w:endnote>
  <w:endnote w:type="continuationSeparator" w:id="0">
    <w:p w14:paraId="15DA749A" w14:textId="77777777" w:rsidR="00BE1672" w:rsidRDefault="00BE1672"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F75F5" w14:textId="77777777" w:rsidR="00BE1672" w:rsidRDefault="00BE1672" w:rsidP="00825C1C">
      <w:r>
        <w:separator/>
      </w:r>
    </w:p>
  </w:footnote>
  <w:footnote w:type="continuationSeparator" w:id="0">
    <w:p w14:paraId="0CC252BE" w14:textId="77777777" w:rsidR="00BE1672" w:rsidRDefault="00BE1672"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B4CEF" w14:textId="22C52B8F" w:rsidR="006B3150" w:rsidRDefault="003F7E04" w:rsidP="00B54986">
    <w:pPr>
      <w:pStyle w:val="Header"/>
      <w:ind w:right="-3586"/>
      <w:jc w:val="right"/>
    </w:pPr>
    <w:r>
      <w:rPr>
        <w:noProof/>
      </w:rPr>
      <w:drawing>
        <wp:anchor distT="0" distB="0" distL="114300" distR="114300" simplePos="0" relativeHeight="251660288" behindDoc="1" locked="0" layoutInCell="1" allowOverlap="1" wp14:anchorId="0124DB67" wp14:editId="2F1C59EC">
          <wp:simplePos x="0" y="0"/>
          <wp:positionH relativeFrom="column">
            <wp:posOffset>-655320</wp:posOffset>
          </wp:positionH>
          <wp:positionV relativeFrom="paragraph">
            <wp:posOffset>24130</wp:posOffset>
          </wp:positionV>
          <wp:extent cx="5671027" cy="944880"/>
          <wp:effectExtent l="0" t="0" r="0" b="0"/>
          <wp:wrapNone/>
          <wp:docPr id="1271570960" name="Picture 3" descr="A close 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70960" name="Picture 3" descr="A close up of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71027" cy="944880"/>
                  </a:xfrm>
                  <a:prstGeom prst="rect">
                    <a:avLst/>
                  </a:prstGeom>
                </pic:spPr>
              </pic:pic>
            </a:graphicData>
          </a:graphic>
          <wp14:sizeRelH relativeFrom="margin">
            <wp14:pctWidth>0</wp14:pctWidth>
          </wp14:sizeRelH>
          <wp14:sizeRelV relativeFrom="margin">
            <wp14:pctHeight>0</wp14:pctHeight>
          </wp14:sizeRelV>
        </wp:anchor>
      </w:drawing>
    </w:r>
    <w:r w:rsidR="00825C1C">
      <w:rPr>
        <w:noProof/>
      </w:rPr>
      <mc:AlternateContent>
        <mc:Choice Requires="wpg">
          <w:drawing>
            <wp:anchor distT="0" distB="0" distL="114300" distR="114300" simplePos="0" relativeHeight="251659264" behindDoc="1" locked="0" layoutInCell="1" allowOverlap="1" wp14:anchorId="1706F3D2" wp14:editId="07916FA4">
              <wp:simplePos x="0" y="0"/>
              <wp:positionH relativeFrom="page">
                <wp:posOffset>5257800</wp:posOffset>
              </wp:positionH>
              <wp:positionV relativeFrom="page">
                <wp:align>center</wp:align>
              </wp:positionV>
              <wp:extent cx="2249424" cy="9573768"/>
              <wp:effectExtent l="0" t="0" r="0" b="889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49424" cy="9573768"/>
                        <a:chOff x="0" y="0"/>
                        <a:chExt cx="2246630" cy="9575800"/>
                      </a:xfrm>
                    </wpg:grpSpPr>
                    <wps:wsp>
                      <wps:cNvPr id="3" name="Rectangle 3">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1874520" y="53340"/>
                          <a:ext cx="324493" cy="32456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90600" y="0"/>
                          <a:ext cx="1256030" cy="9575800"/>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pic:spPr>
                    </pic:pic>
                    <wps:wsp>
                      <wps:cNvPr id="5" name="Rectangle 5">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379220"/>
                          <a:ext cx="2068018" cy="340360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6A8DF81" id="Group 1" o:spid="_x0000_s1026" alt="&quot;&quot;" style="position:absolute;margin-left:414pt;margin-top:0;width:177.1pt;height:753.85pt;z-index:-251657216;mso-position-horizontal-relative:page;mso-position-vertical:center;mso-position-vertical-relative:page;mso-width-relative:margin;mso-height-relative:margin" coordsize="22466,95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zvNZSCAAAAGXRF&#10;WHRTb2Z0d2FyZQBBZG9iZSBJbWFnZVJlYWR5ccllPAAAAyZpVFh0WE1MOmNvbS5hZG9iZS54bXAA&#10;AAAA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">
              <v:rect id="Rectangle 3" o:spid="_x0000_s1027" alt="&quot;&quot;" style="position:absolute;left:18745;top:533;width:3245;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quot;&quot;" style="position:absolute;left:9906;width:12560;height:95758;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" path="m,l897598,r362401,362401l1259999,9576000,,9576000,,xe">
                <v:imagedata r:id="rId3" o:title=""/>
                <v:formulas/>
                <v:path o:extrusionok="t" o:connecttype="custom" o:connectlocs="0,0;894771,0;1256030,362393;1256030,9575800;0,9575800" o:connectangles="0,0,0,0,0"/>
              </v:shape>
              <v:rect id="Rectangle 5" o:spid="_x0000_s1029" alt="&quot;&quot;" style="position:absolute;top:13792;width:20680;height:3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54D2F"/>
    <w:multiLevelType w:val="hybridMultilevel"/>
    <w:tmpl w:val="DFB0F90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DBA2CD7"/>
    <w:multiLevelType w:val="hybridMultilevel"/>
    <w:tmpl w:val="CFDE3348"/>
    <w:lvl w:ilvl="0" w:tplc="C2EEC6E6">
      <w:start w:val="4"/>
      <w:numFmt w:val="bullet"/>
      <w:lvlText w:val="•"/>
      <w:lvlJc w:val="left"/>
      <w:pPr>
        <w:ind w:left="1080" w:hanging="720"/>
      </w:pPr>
      <w:rPr>
        <w:rFonts w:ascii="Franklin Gothic Book" w:eastAsiaTheme="minorEastAsia" w:hAnsi="Franklin Gothic Book"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6FE3323"/>
    <w:multiLevelType w:val="hybridMultilevel"/>
    <w:tmpl w:val="E6AE25F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71510247"/>
    <w:multiLevelType w:val="hybridMultilevel"/>
    <w:tmpl w:val="FE5A5F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625158095">
    <w:abstractNumId w:val="0"/>
  </w:num>
  <w:num w:numId="2" w16cid:durableId="1883714724">
    <w:abstractNumId w:val="2"/>
  </w:num>
  <w:num w:numId="3" w16cid:durableId="425350695">
    <w:abstractNumId w:val="3"/>
  </w:num>
  <w:num w:numId="4" w16cid:durableId="757214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Sa1ABigKUQsAAAA"/>
  </w:docVars>
  <w:rsids>
    <w:rsidRoot w:val="003F7E04"/>
    <w:rsid w:val="00015200"/>
    <w:rsid w:val="00020953"/>
    <w:rsid w:val="00037E9C"/>
    <w:rsid w:val="001064F1"/>
    <w:rsid w:val="0010668D"/>
    <w:rsid w:val="001805B1"/>
    <w:rsid w:val="001A422C"/>
    <w:rsid w:val="002B6BD0"/>
    <w:rsid w:val="003309A4"/>
    <w:rsid w:val="003B01F4"/>
    <w:rsid w:val="003C7C5F"/>
    <w:rsid w:val="003F7E04"/>
    <w:rsid w:val="00483C4D"/>
    <w:rsid w:val="0051165A"/>
    <w:rsid w:val="00512333"/>
    <w:rsid w:val="005A20B8"/>
    <w:rsid w:val="00610254"/>
    <w:rsid w:val="0065365B"/>
    <w:rsid w:val="006B3150"/>
    <w:rsid w:val="007718C6"/>
    <w:rsid w:val="007971D4"/>
    <w:rsid w:val="007C307D"/>
    <w:rsid w:val="007E1163"/>
    <w:rsid w:val="00825C1C"/>
    <w:rsid w:val="00844259"/>
    <w:rsid w:val="008464C9"/>
    <w:rsid w:val="009E70CA"/>
    <w:rsid w:val="00B54986"/>
    <w:rsid w:val="00BB696A"/>
    <w:rsid w:val="00BE1672"/>
    <w:rsid w:val="00C1438E"/>
    <w:rsid w:val="00C539EE"/>
    <w:rsid w:val="00C80395"/>
    <w:rsid w:val="00C86D79"/>
    <w:rsid w:val="00D76414"/>
    <w:rsid w:val="00E132A0"/>
    <w:rsid w:val="00E6177E"/>
    <w:rsid w:val="00FD5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4DEF5"/>
  <w15:chartTrackingRefBased/>
  <w15:docId w15:val="{8A9441B5-EEF8-445C-A003-41F8D0B50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semiHidden/>
    <w:rsid w:val="006B3150"/>
    <w:pPr>
      <w:tabs>
        <w:tab w:val="center" w:pos="4680"/>
        <w:tab w:val="right" w:pos="9360"/>
      </w:tabs>
      <w:spacing w:after="0"/>
    </w:pPr>
  </w:style>
  <w:style w:type="character" w:customStyle="1" w:styleId="FooterChar">
    <w:name w:val="Footer Char"/>
    <w:basedOn w:val="DefaultParagraphFont"/>
    <w:link w:val="Footer"/>
    <w:uiPriority w:val="99"/>
    <w:semiHidden/>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paragraph" w:styleId="ListParagraph">
    <w:name w:val="List Paragraph"/>
    <w:basedOn w:val="Normal"/>
    <w:uiPriority w:val="34"/>
    <w:semiHidden/>
    <w:qFormat/>
    <w:rsid w:val="00C86D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ill\AppData\Roaming\Microsoft\Templates\Provider%20introduction%20letter%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F57C47B6E1A4629B3B7DAB81C9E2E1A"/>
        <w:category>
          <w:name w:val="General"/>
          <w:gallery w:val="placeholder"/>
        </w:category>
        <w:types>
          <w:type w:val="bbPlcHdr"/>
        </w:types>
        <w:behaviors>
          <w:behavior w:val="content"/>
        </w:behaviors>
        <w:guid w:val="{458E7332-759A-49AC-8F60-E2E05FD1FEBE}"/>
      </w:docPartPr>
      <w:docPartBody>
        <w:p w:rsidR="00FC52EB" w:rsidRDefault="00FC52EB">
          <w:pPr>
            <w:pStyle w:val="EF57C47B6E1A4629B3B7DAB81C9E2E1A"/>
          </w:pPr>
          <w:r w:rsidRPr="00B54986">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EB"/>
    <w:rsid w:val="00C539EE"/>
    <w:rsid w:val="00FC0D05"/>
    <w:rsid w:val="00FC52EB"/>
    <w:rsid w:val="00FD570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57C47B6E1A4629B3B7DAB81C9E2E1A">
    <w:name w:val="EF57C47B6E1A4629B3B7DAB81C9E2E1A"/>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908400-428B-49FC-AF3E-AABE6D1C7BB1}">
  <ds:schemaRefs>
    <ds:schemaRef ds:uri="http://schemas.microsoft.com/sharepoint/v3/contenttype/forms"/>
  </ds:schemaRefs>
</ds:datastoreItem>
</file>

<file path=customXml/itemProps2.xml><?xml version="1.0" encoding="utf-8"?>
<ds:datastoreItem xmlns:ds="http://schemas.openxmlformats.org/officeDocument/2006/customXml" ds:itemID="{1A5630AF-6F80-4FC6-B252-7B42640E9C9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03286E7-225F-4D43-8960-1C6CF6606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2</TotalTime>
  <Pages>2</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pillay</dc:creator>
  <cp:keywords/>
  <dc:description/>
  <cp:lastModifiedBy>Tristan Pillay</cp:lastModifiedBy>
  <cp:revision>2</cp:revision>
  <dcterms:created xsi:type="dcterms:W3CDTF">2024-09-10T07:41:00Z</dcterms:created>
  <dcterms:modified xsi:type="dcterms:W3CDTF">2024-09-10T08:59:00Z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